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jc w:val="center"/>
        <w:tblLayout w:type="fixed"/>
        <w:tblLook w:val="00A0"/>
      </w:tblPr>
      <w:tblGrid>
        <w:gridCol w:w="4009"/>
        <w:gridCol w:w="1559"/>
        <w:gridCol w:w="4497"/>
      </w:tblGrid>
      <w:tr w:rsidR="000366AE" w:rsidRPr="00882A37" w:rsidTr="00605007">
        <w:trPr>
          <w:trHeight w:val="1793"/>
          <w:jc w:val="center"/>
        </w:trPr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66AE" w:rsidRPr="00882A37" w:rsidRDefault="000366AE" w:rsidP="002923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82A37">
              <w:rPr>
                <w:rFonts w:ascii="Times New Roman" w:hAnsi="Times New Roman" w:cs="Times New Roman"/>
                <w:lang w:val="tt-RU"/>
              </w:rPr>
              <w:t xml:space="preserve">Муниципаль бюджет </w:t>
            </w:r>
            <w:r w:rsidRPr="00882A37">
              <w:rPr>
                <w:rFonts w:ascii="Times New Roman" w:hAnsi="Times New Roman" w:cs="Times New Roman"/>
              </w:rPr>
              <w:t>гомуми белем бир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ү </w:t>
            </w:r>
            <w:r w:rsidRPr="00882A37">
              <w:rPr>
                <w:rFonts w:ascii="Times New Roman" w:hAnsi="Times New Roman" w:cs="Times New Roman"/>
              </w:rPr>
              <w:t>оешмасы Татарстан  Республикасы Апас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 муниципаль </w:t>
            </w:r>
            <w:r>
              <w:rPr>
                <w:rFonts w:ascii="Times New Roman" w:hAnsi="Times New Roman" w:cs="Times New Roman"/>
              </w:rPr>
              <w:t xml:space="preserve"> районы  «Иске Йомралы</w:t>
            </w:r>
            <w:r w:rsidRPr="00882A37">
              <w:rPr>
                <w:rFonts w:ascii="Times New Roman" w:hAnsi="Times New Roman" w:cs="Times New Roman"/>
              </w:rPr>
              <w:t xml:space="preserve"> урта гомуми белем бир</w:t>
            </w:r>
            <w:r w:rsidRPr="00882A37">
              <w:rPr>
                <w:rFonts w:ascii="Times New Roman" w:hAnsi="Times New Roman" w:cs="Times New Roman"/>
                <w:lang w:val="tt-RU"/>
              </w:rPr>
              <w:t>ү мәктәбе”.</w:t>
            </w:r>
          </w:p>
          <w:p w:rsidR="000366AE" w:rsidRPr="00605007" w:rsidRDefault="000366AE" w:rsidP="006050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:rsidR="000366AE" w:rsidRPr="00882A37" w:rsidRDefault="000366AE" w:rsidP="002923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ИНН  1608004748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66AE" w:rsidRPr="00882A37" w:rsidRDefault="000366AE" w:rsidP="001876C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B0998">
              <w:rPr>
                <w:rFonts w:ascii="Times New Roman" w:hAnsi="Times New Roman" w:cs="Times New Roman"/>
                <w:b/>
                <w:bCs/>
                <w:noProof/>
                <w:lang w:val="en-US"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alt="apastovskii1-gerb" style="width:58.5pt;height:67.5pt;visibility:visible">
                  <v:imagedata r:id="rId5" o:title=""/>
                </v:shape>
              </w:pict>
            </w:r>
          </w:p>
          <w:p w:rsidR="000366AE" w:rsidRPr="00882A37" w:rsidRDefault="000366AE" w:rsidP="001876C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0366AE" w:rsidRPr="00882A37" w:rsidRDefault="000366AE" w:rsidP="001876C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0366AE" w:rsidRPr="00882A37" w:rsidRDefault="000366AE" w:rsidP="001876C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66AE" w:rsidRDefault="000366AE" w:rsidP="002923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82A37">
              <w:rPr>
                <w:rFonts w:ascii="Times New Roman" w:hAnsi="Times New Roman" w:cs="Times New Roman"/>
                <w:lang w:val="tt-RU"/>
              </w:rPr>
              <w:t>М</w:t>
            </w:r>
            <w:r w:rsidRPr="00882A37">
              <w:rPr>
                <w:rFonts w:ascii="Times New Roman" w:hAnsi="Times New Roman" w:cs="Times New Roman"/>
              </w:rPr>
              <w:t>униципальное  бюджетное общеобразовате</w:t>
            </w:r>
            <w:r>
              <w:rPr>
                <w:rFonts w:ascii="Times New Roman" w:hAnsi="Times New Roman" w:cs="Times New Roman"/>
              </w:rPr>
              <w:t xml:space="preserve">льное  учреждение  «Староюмралинская </w:t>
            </w:r>
            <w:r w:rsidRPr="00882A37">
              <w:rPr>
                <w:rFonts w:ascii="Times New Roman" w:hAnsi="Times New Roman" w:cs="Times New Roman"/>
              </w:rPr>
              <w:t>средняя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  о</w:t>
            </w:r>
            <w:r w:rsidRPr="00882A37">
              <w:rPr>
                <w:rFonts w:ascii="Times New Roman" w:hAnsi="Times New Roman" w:cs="Times New Roman"/>
              </w:rPr>
              <w:t xml:space="preserve">бщеобразовательная школа» </w:t>
            </w:r>
          </w:p>
          <w:p w:rsidR="000366AE" w:rsidRPr="00882A37" w:rsidRDefault="000366AE" w:rsidP="002923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82A37">
              <w:rPr>
                <w:rFonts w:ascii="Times New Roman" w:hAnsi="Times New Roman" w:cs="Times New Roman"/>
              </w:rPr>
              <w:t>Апастовского муниципального       района Республики Татарстан.</w:t>
            </w:r>
          </w:p>
          <w:p w:rsidR="000366AE" w:rsidRPr="00882A37" w:rsidRDefault="000366AE" w:rsidP="002923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ИНН  16080047</w:t>
            </w:r>
            <w:r w:rsidRPr="00882A37">
              <w:rPr>
                <w:rFonts w:ascii="Times New Roman" w:hAnsi="Times New Roman" w:cs="Times New Roman"/>
                <w:b/>
                <w:bCs/>
              </w:rPr>
              <w:t>84</w:t>
            </w:r>
          </w:p>
        </w:tc>
      </w:tr>
      <w:tr w:rsidR="000366AE" w:rsidRPr="002923F7">
        <w:trPr>
          <w:trHeight w:val="70"/>
          <w:jc w:val="center"/>
        </w:trPr>
        <w:tc>
          <w:tcPr>
            <w:tcW w:w="40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66AE" w:rsidRPr="00882A37" w:rsidRDefault="000366AE" w:rsidP="0060500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422357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, ТР, Апас </w:t>
            </w:r>
            <w:r>
              <w:rPr>
                <w:rFonts w:ascii="Times New Roman" w:hAnsi="Times New Roman" w:cs="Times New Roman"/>
                <w:lang w:val="tt-RU"/>
              </w:rPr>
              <w:t>муниципаль районы,   Иске Йомралы авылы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Акберов  урамы,     2 </w:t>
            </w:r>
            <w:r w:rsidRPr="00882A37">
              <w:rPr>
                <w:rFonts w:ascii="Times New Roman" w:hAnsi="Times New Roman" w:cs="Times New Roman"/>
              </w:rPr>
              <w:t>йорт</w:t>
            </w:r>
            <w:r w:rsidRPr="00882A37">
              <w:rPr>
                <w:rFonts w:ascii="Times New Roman" w:hAnsi="Times New Roman" w:cs="Times New Roman"/>
                <w:b/>
                <w:bCs/>
                <w:lang w:val="tt-RU"/>
              </w:rPr>
              <w:t>,</w:t>
            </w:r>
          </w:p>
          <w:p w:rsidR="000366AE" w:rsidRPr="00882A37" w:rsidRDefault="000366AE" w:rsidP="0060500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тел:  (884376)  22-3-15</w:t>
            </w:r>
          </w:p>
          <w:p w:rsidR="000366AE" w:rsidRPr="00882A37" w:rsidRDefault="000366AE" w:rsidP="001876C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66AE" w:rsidRPr="00882A37" w:rsidRDefault="000366AE" w:rsidP="001876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0366AE" w:rsidRPr="00882A37" w:rsidRDefault="000366AE" w:rsidP="001876C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66AE" w:rsidRPr="00882A37" w:rsidRDefault="000366AE" w:rsidP="0060500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422357</w:t>
            </w:r>
            <w:r w:rsidRPr="00882A37">
              <w:rPr>
                <w:rFonts w:ascii="Times New Roman" w:hAnsi="Times New Roman" w:cs="Times New Roman"/>
              </w:rPr>
              <w:t xml:space="preserve">, 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РТ, Апастовский муниципальный район,  </w:t>
            </w:r>
            <w:r>
              <w:rPr>
                <w:rFonts w:ascii="Times New Roman" w:hAnsi="Times New Roman" w:cs="Times New Roman"/>
              </w:rPr>
              <w:t>село Старый Юмралы</w:t>
            </w:r>
            <w:r w:rsidRPr="00882A37">
              <w:rPr>
                <w:rFonts w:ascii="Times New Roman" w:hAnsi="Times New Roman" w:cs="Times New Roman"/>
              </w:rPr>
              <w:t>,</w:t>
            </w:r>
          </w:p>
          <w:p w:rsidR="000366AE" w:rsidRPr="00882A37" w:rsidRDefault="000366AE" w:rsidP="0060500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82A37">
              <w:rPr>
                <w:rFonts w:ascii="Times New Roman" w:hAnsi="Times New Roman" w:cs="Times New Roman"/>
              </w:rPr>
              <w:t>ул</w:t>
            </w:r>
            <w:r w:rsidRPr="00882A37">
              <w:rPr>
                <w:rFonts w:ascii="Times New Roman" w:hAnsi="Times New Roman" w:cs="Times New Roman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Акберова </w:t>
            </w:r>
            <w:r w:rsidRPr="00882A37">
              <w:rPr>
                <w:rFonts w:ascii="Times New Roman" w:hAnsi="Times New Roman" w:cs="Times New Roman"/>
                <w:lang w:val="tt-RU"/>
              </w:rPr>
              <w:t>,</w:t>
            </w:r>
            <w:r>
              <w:rPr>
                <w:rFonts w:ascii="Times New Roman" w:hAnsi="Times New Roman" w:cs="Times New Roman"/>
              </w:rPr>
              <w:t>дом  2</w:t>
            </w:r>
            <w:r w:rsidRPr="00882A37">
              <w:rPr>
                <w:rFonts w:ascii="Times New Roman" w:hAnsi="Times New Roman" w:cs="Times New Roman"/>
                <w:lang w:val="tt-RU"/>
              </w:rPr>
              <w:t>,</w:t>
            </w:r>
          </w:p>
          <w:p w:rsidR="000366AE" w:rsidRPr="00882A37" w:rsidRDefault="000366AE" w:rsidP="0060500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82A37">
              <w:rPr>
                <w:rFonts w:ascii="Times New Roman" w:hAnsi="Times New Roman" w:cs="Times New Roman"/>
              </w:rPr>
              <w:t>тел:  (8843</w:t>
            </w:r>
            <w:r>
              <w:rPr>
                <w:rFonts w:ascii="Times New Roman" w:hAnsi="Times New Roman" w:cs="Times New Roman"/>
              </w:rPr>
              <w:t>76)  22-3-15</w:t>
            </w:r>
          </w:p>
          <w:p w:rsidR="000366AE" w:rsidRDefault="000366AE" w:rsidP="00605007">
            <w:pPr>
              <w:spacing w:after="0" w:line="240" w:lineRule="auto"/>
              <w:jc w:val="center"/>
            </w:pPr>
            <w:r w:rsidRPr="00882A37">
              <w:rPr>
                <w:rFonts w:ascii="Times New Roman" w:hAnsi="Times New Roman" w:cs="Times New Roman"/>
                <w:lang w:val="en-US"/>
              </w:rPr>
              <w:t>E</w:t>
            </w:r>
            <w:r w:rsidRPr="00605007">
              <w:rPr>
                <w:rFonts w:ascii="Times New Roman" w:hAnsi="Times New Roman" w:cs="Times New Roman"/>
              </w:rPr>
              <w:t>-</w:t>
            </w:r>
            <w:r w:rsidRPr="00882A37">
              <w:rPr>
                <w:rFonts w:ascii="Times New Roman" w:hAnsi="Times New Roman" w:cs="Times New Roman"/>
                <w:lang w:val="en-US"/>
              </w:rPr>
              <w:t>mail</w:t>
            </w:r>
            <w:r w:rsidRPr="00605007">
              <w:rPr>
                <w:rFonts w:ascii="Times New Roman" w:hAnsi="Times New Roman" w:cs="Times New Roman"/>
              </w:rPr>
              <w:t xml:space="preserve">: </w:t>
            </w:r>
            <w:hyperlink r:id="rId6" w:history="1">
              <w:r w:rsidRPr="0042330E">
                <w:rPr>
                  <w:rStyle w:val="Hyperlink"/>
                  <w:lang w:val="en-US"/>
                </w:rPr>
                <w:t>jumralischool</w:t>
              </w:r>
              <w:r w:rsidRPr="00605007">
                <w:rPr>
                  <w:rStyle w:val="Hyperlink"/>
                </w:rPr>
                <w:t>@</w:t>
              </w:r>
              <w:r w:rsidRPr="0042330E">
                <w:rPr>
                  <w:rStyle w:val="Hyperlink"/>
                  <w:lang w:val="en-US"/>
                </w:rPr>
                <w:t>mail</w:t>
              </w:r>
              <w:r w:rsidRPr="00605007">
                <w:rPr>
                  <w:rStyle w:val="Hyperlink"/>
                </w:rPr>
                <w:t>.</w:t>
              </w:r>
              <w:r w:rsidRPr="0042330E">
                <w:rPr>
                  <w:rStyle w:val="Hyperlink"/>
                  <w:lang w:val="en-US"/>
                </w:rPr>
                <w:t>ru</w:t>
              </w:r>
            </w:hyperlink>
          </w:p>
          <w:p w:rsidR="000366AE" w:rsidRPr="002923F7" w:rsidRDefault="000366AE" w:rsidP="001876C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0366AE" w:rsidRPr="001876CD" w:rsidRDefault="000366AE" w:rsidP="00CD5A61">
      <w:pPr>
        <w:tabs>
          <w:tab w:val="left" w:pos="637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БОЕРЫК</w:t>
      </w:r>
      <w:r>
        <w:rPr>
          <w:rFonts w:ascii="Times New Roman" w:hAnsi="Times New Roman" w:cs="Times New Roman"/>
        </w:rPr>
        <w:tab/>
        <w:t>ПРИКАЗ</w:t>
      </w:r>
    </w:p>
    <w:p w:rsidR="000366AE" w:rsidRPr="001876CD" w:rsidRDefault="000366AE" w:rsidP="001876CD">
      <w:pPr>
        <w:spacing w:after="0" w:line="240" w:lineRule="auto"/>
        <w:rPr>
          <w:rFonts w:ascii="Times New Roman" w:hAnsi="Times New Roman" w:cs="Times New Roman"/>
        </w:rPr>
      </w:pPr>
    </w:p>
    <w:p w:rsidR="000366AE" w:rsidRPr="002923F7" w:rsidRDefault="000366AE" w:rsidP="00685DF2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2923F7">
        <w:rPr>
          <w:rFonts w:ascii="Times New Roman" w:hAnsi="Times New Roman" w:cs="Times New Roman"/>
          <w:b/>
          <w:bCs/>
          <w:sz w:val="24"/>
          <w:szCs w:val="24"/>
        </w:rPr>
        <w:t xml:space="preserve">             06.09.17г.                                               </w:t>
      </w:r>
      <w:r w:rsidRPr="002923F7">
        <w:rPr>
          <w:rFonts w:ascii="Times New Roman" w:hAnsi="Times New Roman" w:cs="Times New Roman"/>
          <w:b/>
          <w:bCs/>
        </w:rPr>
        <w:t xml:space="preserve">                                      №88/1</w:t>
      </w:r>
    </w:p>
    <w:p w:rsidR="000366AE" w:rsidRPr="00685DF2" w:rsidRDefault="000366AE" w:rsidP="00685DF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0366AE" w:rsidRDefault="000366AE" w:rsidP="007A1DC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04D8">
        <w:rPr>
          <w:rFonts w:ascii="Times New Roman" w:hAnsi="Times New Roman" w:cs="Times New Roman"/>
          <w:b/>
          <w:bCs/>
          <w:sz w:val="24"/>
          <w:szCs w:val="24"/>
        </w:rPr>
        <w:t xml:space="preserve">Об организации охраны, пропускного и внутри объектового </w:t>
      </w:r>
    </w:p>
    <w:p w:rsidR="000366AE" w:rsidRDefault="000366AE" w:rsidP="007A1DC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04D8">
        <w:rPr>
          <w:rFonts w:ascii="Times New Roman" w:hAnsi="Times New Roman" w:cs="Times New Roman"/>
          <w:b/>
          <w:bCs/>
          <w:sz w:val="24"/>
          <w:szCs w:val="24"/>
        </w:rPr>
        <w:t>режимов работы и    антитеррористической з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ащищенности </w:t>
      </w:r>
    </w:p>
    <w:p w:rsidR="000366AE" w:rsidRDefault="000366AE" w:rsidP="007A1DC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 2017-2018 учебном </w:t>
      </w:r>
      <w:r w:rsidRPr="003804D8">
        <w:rPr>
          <w:rFonts w:ascii="Times New Roman" w:hAnsi="Times New Roman" w:cs="Times New Roman"/>
          <w:b/>
          <w:bCs/>
          <w:sz w:val="24"/>
          <w:szCs w:val="24"/>
        </w:rPr>
        <w:t>году.        </w:t>
      </w:r>
    </w:p>
    <w:p w:rsidR="000366AE" w:rsidRPr="003804D8" w:rsidRDefault="000366AE" w:rsidP="007A1DC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04D8">
        <w:rPr>
          <w:rFonts w:ascii="Times New Roman" w:hAnsi="Times New Roman" w:cs="Times New Roman"/>
          <w:b/>
          <w:bCs/>
          <w:sz w:val="24"/>
          <w:szCs w:val="24"/>
        </w:rPr>
        <w:t>                                                                              </w:t>
      </w:r>
    </w:p>
    <w:p w:rsidR="000366AE" w:rsidRDefault="000366AE" w:rsidP="00B352AA">
      <w:pPr>
        <w:spacing w:after="0" w:line="240" w:lineRule="auto"/>
        <w:ind w:firstLine="405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876CD">
        <w:rPr>
          <w:rFonts w:ascii="Times New Roman" w:hAnsi="Times New Roman" w:cs="Times New Roman"/>
          <w:sz w:val="24"/>
          <w:szCs w:val="24"/>
        </w:rPr>
        <w:t>В целях обеспечения надежной охраны зданий, помещений и имущества, безопасного функционирования образовательного учреждения, своевременного обнаружения и предотвращения опасных проявлений и ситуаций, поддержания порядка и реализации мер по защите обучающихся (воспитанников), персонала в период их нахождения на территории, в зданиях, сооружениях и</w:t>
      </w:r>
      <w:r>
        <w:rPr>
          <w:rFonts w:ascii="Times New Roman" w:hAnsi="Times New Roman" w:cs="Times New Roman"/>
          <w:sz w:val="24"/>
          <w:szCs w:val="24"/>
        </w:rPr>
        <w:t xml:space="preserve"> упорядочения работы учреждения, на основании письма отдела образования Исполнительного комитета Апастовского муниципального района  № 427 от 14.06.2016г. </w:t>
      </w:r>
      <w:r w:rsidRPr="003804D8">
        <w:rPr>
          <w:rFonts w:ascii="Times New Roman" w:hAnsi="Times New Roman" w:cs="Times New Roman"/>
          <w:b/>
          <w:bCs/>
          <w:sz w:val="24"/>
          <w:szCs w:val="24"/>
        </w:rPr>
        <w:t>приказываю:</w:t>
      </w:r>
      <w:r w:rsidRPr="001876CD">
        <w:rPr>
          <w:rFonts w:ascii="Times New Roman" w:hAnsi="Times New Roman" w:cs="Times New Roman"/>
          <w:sz w:val="24"/>
          <w:szCs w:val="24"/>
        </w:rPr>
        <w:t xml:space="preserve">  </w:t>
      </w:r>
    </w:p>
    <w:p w:rsidR="000366AE" w:rsidRPr="00605007" w:rsidRDefault="000366AE" w:rsidP="00B352AA">
      <w:pPr>
        <w:spacing w:after="0" w:line="240" w:lineRule="auto"/>
        <w:ind w:firstLine="405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366AE" w:rsidRDefault="000366AE" w:rsidP="004C2B2E">
      <w:pPr>
        <w:pStyle w:val="NormalWeb"/>
        <w:widowControl w:val="0"/>
        <w:shd w:val="clear" w:color="auto" w:fill="FFFFFF"/>
        <w:spacing w:before="0" w:beforeAutospacing="0" w:after="0" w:afterAutospacing="0"/>
        <w:jc w:val="both"/>
        <w:rPr>
          <w:lang w:val="en-GB"/>
        </w:rPr>
      </w:pPr>
      <w:r>
        <w:t>1.</w:t>
      </w:r>
      <w:r w:rsidRPr="003804D8">
        <w:t xml:space="preserve"> </w:t>
      </w:r>
      <w:r w:rsidRPr="004C2B2E">
        <w:t xml:space="preserve">Заместителю </w:t>
      </w:r>
      <w:r>
        <w:t xml:space="preserve">директора по ВР </w:t>
      </w:r>
      <w:r w:rsidRPr="004C2B2E">
        <w:t xml:space="preserve"> организовать дежурный пост из числа технического персонала. Места для дежурства персонала  определить непосредственно у входных дверей. Порядок работы постов, обязанности дежурных определить соответствующими инструкциями:  </w:t>
      </w:r>
      <w:r w:rsidRPr="00DF0F0D">
        <w:rPr>
          <w:b/>
          <w:bCs/>
        </w:rPr>
        <w:t>«</w:t>
      </w:r>
      <w:r w:rsidRPr="00DF0F0D">
        <w:rPr>
          <w:rStyle w:val="Strong"/>
          <w:b w:val="0"/>
          <w:bCs w:val="0"/>
          <w:color w:val="000000"/>
        </w:rPr>
        <w:t xml:space="preserve">ИНСТРУКЦИЯ </w:t>
      </w:r>
      <w:r w:rsidRPr="00DF0F0D">
        <w:rPr>
          <w:rStyle w:val="Strong"/>
          <w:b w:val="0"/>
          <w:bCs w:val="0"/>
          <w:color w:val="000000"/>
          <w:lang w:val="tt-RU"/>
        </w:rPr>
        <w:t>по пропускам и внутриоб</w:t>
      </w:r>
      <w:r w:rsidRPr="00DF0F0D">
        <w:rPr>
          <w:rStyle w:val="Strong"/>
          <w:b w:val="0"/>
          <w:bCs w:val="0"/>
          <w:color w:val="000000"/>
        </w:rPr>
        <w:t>ь</w:t>
      </w:r>
      <w:r w:rsidRPr="00DF0F0D">
        <w:rPr>
          <w:rStyle w:val="Strong"/>
          <w:b w:val="0"/>
          <w:bCs w:val="0"/>
          <w:color w:val="000000"/>
          <w:lang w:val="tt-RU"/>
        </w:rPr>
        <w:t xml:space="preserve">ектовому режиму </w:t>
      </w:r>
      <w:r w:rsidRPr="00DF0F0D">
        <w:rPr>
          <w:rStyle w:val="Strong"/>
          <w:color w:val="000000"/>
          <w:lang w:val="tt-RU"/>
        </w:rPr>
        <w:t xml:space="preserve"> </w:t>
      </w:r>
      <w:r w:rsidRPr="00DF0F0D">
        <w:rPr>
          <w:snapToGrid w:val="0"/>
          <w:color w:val="000000"/>
        </w:rPr>
        <w:t xml:space="preserve">ИОТ – 118 – 2014»,  «ИНСТРУКЦИЯ по антитеррористической безопасности  ИОТ – 004 – 2014», </w:t>
      </w:r>
      <w:r>
        <w:rPr>
          <w:snapToGrid w:val="0"/>
          <w:color w:val="000000"/>
        </w:rPr>
        <w:t>п</w:t>
      </w:r>
      <w:r w:rsidRPr="00DF0F0D">
        <w:rPr>
          <w:color w:val="0D0D0D"/>
          <w:kern w:val="36"/>
        </w:rPr>
        <w:t>лан</w:t>
      </w:r>
      <w:r>
        <w:rPr>
          <w:color w:val="0D0D0D"/>
          <w:kern w:val="36"/>
        </w:rPr>
        <w:t xml:space="preserve">ом </w:t>
      </w:r>
      <w:r w:rsidRPr="00DF0F0D">
        <w:rPr>
          <w:color w:val="0D0D0D"/>
          <w:kern w:val="36"/>
        </w:rPr>
        <w:t xml:space="preserve"> охраны по защите и прикрытию объекта  при угрозе или совершению террористического акта</w:t>
      </w:r>
      <w:r>
        <w:rPr>
          <w:color w:val="0D0D0D"/>
          <w:kern w:val="36"/>
        </w:rPr>
        <w:t xml:space="preserve"> </w:t>
      </w:r>
      <w:r w:rsidRPr="004C2B2E">
        <w:rPr>
          <w:rStyle w:val="Strong"/>
          <w:color w:val="0D0D0D"/>
          <w:kern w:val="36"/>
        </w:rPr>
        <w:t xml:space="preserve"> </w:t>
      </w:r>
      <w:r w:rsidRPr="004C2B2E">
        <w:t xml:space="preserve"> и положениями настоящего приказа.</w:t>
      </w:r>
    </w:p>
    <w:p w:rsidR="000366AE" w:rsidRPr="00605007" w:rsidRDefault="000366AE" w:rsidP="004C2B2E">
      <w:pPr>
        <w:pStyle w:val="NormalWeb"/>
        <w:widowControl w:val="0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lang w:val="en-GB"/>
        </w:rPr>
      </w:pPr>
    </w:p>
    <w:p w:rsidR="000366AE" w:rsidRPr="004C2B2E" w:rsidRDefault="000366AE" w:rsidP="004C2B2E">
      <w:pPr>
        <w:spacing w:after="0" w:line="240" w:lineRule="auto"/>
        <w:ind w:left="4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4C2B2E">
        <w:rPr>
          <w:rFonts w:ascii="Times New Roman" w:hAnsi="Times New Roman" w:cs="Times New Roman"/>
          <w:sz w:val="24"/>
          <w:szCs w:val="24"/>
        </w:rPr>
        <w:t xml:space="preserve"> В целях исключения нахождения на территории и в зданиях образовательного учреждения посторонних лиц и предотвращения несанкционированного доступа, установить следующий порядок пропуска: </w:t>
      </w:r>
    </w:p>
    <w:p w:rsidR="000366AE" w:rsidRDefault="000366AE" w:rsidP="00685DF2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04D8">
        <w:rPr>
          <w:rFonts w:ascii="Times New Roman" w:hAnsi="Times New Roman" w:cs="Times New Roman"/>
          <w:sz w:val="24"/>
          <w:szCs w:val="24"/>
        </w:rPr>
        <w:t>2.1. В здания и на территорию образовательного учреждения обеспечить только санкционированный доступ должностных</w:t>
      </w:r>
      <w:r w:rsidRPr="001876CD">
        <w:rPr>
          <w:rFonts w:ascii="Times New Roman" w:hAnsi="Times New Roman" w:cs="Times New Roman"/>
          <w:sz w:val="24"/>
          <w:szCs w:val="24"/>
        </w:rPr>
        <w:t xml:space="preserve"> лиц, персонала, обучающихся (воспитанников),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76CD">
        <w:rPr>
          <w:rFonts w:ascii="Times New Roman" w:hAnsi="Times New Roman" w:cs="Times New Roman"/>
          <w:sz w:val="24"/>
          <w:szCs w:val="24"/>
        </w:rPr>
        <w:t xml:space="preserve">посетителей и транспортных средств; </w:t>
      </w:r>
    </w:p>
    <w:p w:rsidR="000366AE" w:rsidRDefault="000366AE" w:rsidP="006267D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>2.2.Право санкционированного доступа вышеуказанной категории лиц и транспорта на объекты и территорию образовательного учреждения  определяется приказом директора школы</w:t>
      </w:r>
      <w:r>
        <w:rPr>
          <w:rFonts w:ascii="Times New Roman" w:hAnsi="Times New Roman" w:cs="Times New Roman"/>
          <w:sz w:val="24"/>
          <w:szCs w:val="24"/>
        </w:rPr>
        <w:t xml:space="preserve"> от 01.09.2016г</w:t>
      </w:r>
      <w:r w:rsidRPr="001876C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66AE" w:rsidRDefault="000366AE" w:rsidP="006267D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>2.3</w:t>
      </w:r>
      <w:r>
        <w:rPr>
          <w:rFonts w:ascii="Times New Roman" w:hAnsi="Times New Roman" w:cs="Times New Roman"/>
          <w:sz w:val="24"/>
          <w:szCs w:val="24"/>
        </w:rPr>
        <w:t>. Разрешить пропуск в здание</w:t>
      </w:r>
      <w:r w:rsidRPr="001876CD">
        <w:rPr>
          <w:rFonts w:ascii="Times New Roman" w:hAnsi="Times New Roman" w:cs="Times New Roman"/>
          <w:sz w:val="24"/>
          <w:szCs w:val="24"/>
        </w:rPr>
        <w:t xml:space="preserve"> посетителей по устным и письменным заявкам должностных лиц образовательного учреждения, подаваемых на посты дежурных. Прием устных заявок на пропуск посетителей  регистрировать в специальном журнале постов охраны. Право дачи разрешения на вход посетителей (въезд, выезд транспорта), дачи устных распоряжений и утверждения письменных заявок на пропуск в образовательное учреждение и на закрепленную территорию имеют должностные лица, определённые приказом директора школы</w:t>
      </w:r>
      <w:r>
        <w:rPr>
          <w:rFonts w:ascii="Times New Roman" w:hAnsi="Times New Roman" w:cs="Times New Roman"/>
          <w:sz w:val="24"/>
          <w:szCs w:val="24"/>
        </w:rPr>
        <w:t xml:space="preserve"> (дежурные учителя)</w:t>
      </w:r>
      <w:r w:rsidRPr="001876C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66AE" w:rsidRDefault="000366AE" w:rsidP="006267D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>2.4</w:t>
      </w:r>
      <w:r>
        <w:rPr>
          <w:rFonts w:ascii="Times New Roman" w:hAnsi="Times New Roman" w:cs="Times New Roman"/>
          <w:sz w:val="24"/>
          <w:szCs w:val="24"/>
        </w:rPr>
        <w:t>. Вход в здание</w:t>
      </w:r>
      <w:r w:rsidRPr="001876CD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ра</w:t>
      </w:r>
      <w:r>
        <w:rPr>
          <w:rFonts w:ascii="Times New Roman" w:hAnsi="Times New Roman" w:cs="Times New Roman"/>
          <w:sz w:val="24"/>
          <w:szCs w:val="24"/>
        </w:rPr>
        <w:t xml:space="preserve">зрешать только при наличии у посетителей </w:t>
      </w:r>
      <w:r w:rsidRPr="001876CD">
        <w:rPr>
          <w:rFonts w:ascii="Times New Roman" w:hAnsi="Times New Roman" w:cs="Times New Roman"/>
          <w:sz w:val="24"/>
          <w:szCs w:val="24"/>
        </w:rPr>
        <w:t xml:space="preserve"> документа удостоверяющего личность, после регистрации в журнале учета посетителей. Ввоз (внос) или вывоз (вынос) имущества образовательного учреждения, осуществлять только при наличии материального пропуска и с разрешения материально ответственных должностных лиц. Контроль за соответствием вносимого (ввозимого), выносимого (вывозимого) имущества возложить на дежурных; </w:t>
      </w:r>
    </w:p>
    <w:p w:rsidR="000366AE" w:rsidRDefault="000366AE" w:rsidP="006267D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>2.5. Проезд технических средств и транспорта для уборки территории и эвакуации мусора, завоза материальных средств и продуктов осуществлять со стороны расположения хозяйственных помещений. Контроль пропуска, как при въезде, так и выезде, вышеуказанных средств, возложить на дежурных, а контроль за работой этих средств на объектах учреждения возложить на заместителя директора по</w:t>
      </w:r>
      <w:r>
        <w:rPr>
          <w:rFonts w:ascii="Times New Roman" w:hAnsi="Times New Roman" w:cs="Times New Roman"/>
          <w:sz w:val="24"/>
          <w:szCs w:val="24"/>
        </w:rPr>
        <w:t xml:space="preserve"> ВР</w:t>
      </w:r>
    </w:p>
    <w:p w:rsidR="000366AE" w:rsidRPr="00E606C5" w:rsidRDefault="000366AE" w:rsidP="003804D8">
      <w:pPr>
        <w:pStyle w:val="ListParagraph"/>
        <w:spacing w:after="0" w:line="240" w:lineRule="auto"/>
        <w:ind w:left="405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366AE" w:rsidRPr="001A3047" w:rsidRDefault="000366AE" w:rsidP="006267DF">
      <w:pPr>
        <w:pStyle w:val="ListParagraph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3047">
        <w:rPr>
          <w:rFonts w:ascii="Times New Roman" w:hAnsi="Times New Roman" w:cs="Times New Roman"/>
          <w:sz w:val="24"/>
          <w:szCs w:val="24"/>
        </w:rPr>
        <w:t>Заместителю директора по</w:t>
      </w:r>
      <w:r>
        <w:rPr>
          <w:rFonts w:ascii="Times New Roman" w:hAnsi="Times New Roman" w:cs="Times New Roman"/>
          <w:sz w:val="24"/>
          <w:szCs w:val="24"/>
        </w:rPr>
        <w:t xml:space="preserve"> ВР Галимзяновой Г.Р.</w:t>
      </w:r>
      <w:r w:rsidRPr="001A304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366AE" w:rsidRDefault="000366AE" w:rsidP="006267D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04E98">
        <w:rPr>
          <w:rFonts w:ascii="Times New Roman" w:hAnsi="Times New Roman" w:cs="Times New Roman"/>
          <w:sz w:val="24"/>
          <w:szCs w:val="24"/>
        </w:rPr>
        <w:t xml:space="preserve">3.1. Организовать перед началом каждого рабочего дня проведение проверок на предмет безопасности территории вокруг здания школы, состояние запасных выходов, подвальных и хозяйственных помещений, проверку холлов, мест для раздевания и хранения верхней одежды, лестничных проходов, безопасное содержание электрощитов и другого специального оборудования, помещений первых этажей зданий. </w:t>
      </w:r>
    </w:p>
    <w:p w:rsidR="000366AE" w:rsidRDefault="000366AE" w:rsidP="006267D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3.2.П</w:t>
      </w:r>
      <w:r w:rsidRPr="00B04E98">
        <w:rPr>
          <w:rFonts w:ascii="Times New Roman" w:hAnsi="Times New Roman" w:cs="Times New Roman"/>
          <w:sz w:val="24"/>
          <w:szCs w:val="24"/>
        </w:rPr>
        <w:t xml:space="preserve">лановые       проверки состояния пропускного режима,  видеонаблюдения, состояния запасных выходов проводить не реже двух раз в месяц. </w:t>
      </w:r>
    </w:p>
    <w:p w:rsidR="000366AE" w:rsidRPr="001A3047" w:rsidRDefault="000366AE" w:rsidP="001A304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3047">
        <w:rPr>
          <w:rFonts w:ascii="Times New Roman" w:hAnsi="Times New Roman" w:cs="Times New Roman"/>
          <w:sz w:val="24"/>
          <w:szCs w:val="24"/>
        </w:rPr>
        <w:t xml:space="preserve">Преподавательскому (педагогическому) составу: прибывать на свои места не позднее 07.45 часов. Непосредственно перед началом занятия визуальным осмотром проверять аудиторию (место проведения занятий) на предмет безопасного состояния и исправности оборудования, отсутствия подозрительных и опасных для жизни и здоровья людей предметов и веществ. </w:t>
      </w:r>
    </w:p>
    <w:p w:rsidR="000366AE" w:rsidRPr="001876CD" w:rsidRDefault="000366AE" w:rsidP="001A304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4E98">
        <w:rPr>
          <w:rFonts w:ascii="Times New Roman" w:hAnsi="Times New Roman" w:cs="Times New Roman"/>
          <w:sz w:val="24"/>
          <w:szCs w:val="24"/>
        </w:rPr>
        <w:t>П</w:t>
      </w:r>
      <w:r w:rsidRPr="001876CD">
        <w:rPr>
          <w:rFonts w:ascii="Times New Roman" w:hAnsi="Times New Roman" w:cs="Times New Roman"/>
          <w:sz w:val="24"/>
          <w:szCs w:val="24"/>
        </w:rPr>
        <w:t>рием родителей (посетителей) по делам образовательного учреждения проводить учителями во внеурочное время, директором школы в установленное время.    </w:t>
      </w:r>
    </w:p>
    <w:p w:rsidR="000366AE" w:rsidRPr="001876CD" w:rsidRDefault="000366AE" w:rsidP="001A304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 xml:space="preserve"> Ответственными за надлежащее состояние и содержание помещений  (зданий, строений), антитеррористическую безопасность,  обеспечение противопожарного состояния, осуществление контрол</w:t>
      </w:r>
      <w:r>
        <w:rPr>
          <w:rFonts w:ascii="Times New Roman" w:hAnsi="Times New Roman" w:cs="Times New Roman"/>
          <w:sz w:val="24"/>
          <w:szCs w:val="24"/>
        </w:rPr>
        <w:t>я за дежурными МБОУ «Староюмралинская</w:t>
      </w:r>
      <w:r w:rsidRPr="001876CD">
        <w:rPr>
          <w:rFonts w:ascii="Times New Roman" w:hAnsi="Times New Roman" w:cs="Times New Roman"/>
          <w:sz w:val="24"/>
          <w:szCs w:val="24"/>
        </w:rPr>
        <w:t xml:space="preserve"> СОШ» назначить заместителя директора по </w:t>
      </w:r>
      <w:r>
        <w:rPr>
          <w:rFonts w:ascii="Times New Roman" w:hAnsi="Times New Roman" w:cs="Times New Roman"/>
          <w:sz w:val="24"/>
          <w:szCs w:val="24"/>
        </w:rPr>
        <w:t>ВР Галимзянову Г.Р.</w:t>
      </w:r>
      <w:r w:rsidRPr="001876CD">
        <w:rPr>
          <w:rFonts w:ascii="Times New Roman" w:hAnsi="Times New Roman" w:cs="Times New Roman"/>
          <w:sz w:val="24"/>
          <w:szCs w:val="24"/>
        </w:rPr>
        <w:t>.</w:t>
      </w:r>
    </w:p>
    <w:p w:rsidR="000366AE" w:rsidRPr="001876CD" w:rsidRDefault="000366AE" w:rsidP="001A304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 xml:space="preserve"> Преподавателю </w:t>
      </w:r>
      <w:r>
        <w:rPr>
          <w:rFonts w:ascii="Times New Roman" w:hAnsi="Times New Roman" w:cs="Times New Roman"/>
          <w:sz w:val="24"/>
          <w:szCs w:val="24"/>
        </w:rPr>
        <w:t>– организатору ОБЖ  Р.Р.Галимзянову</w:t>
      </w:r>
      <w:r w:rsidRPr="001876CD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1876CD">
        <w:rPr>
          <w:rFonts w:ascii="Times New Roman" w:hAnsi="Times New Roman" w:cs="Times New Roman"/>
          <w:sz w:val="24"/>
          <w:szCs w:val="24"/>
        </w:rPr>
        <w:t xml:space="preserve">игналы оповещения и порядок проведения эвакуации людей и имущества довести до всего персонала и обучающихся. Запретить в учебных классах, кабинетах, лабораториях хранение посторонних предметов, личного имущества, учебного оборудования и другого имущества, не внесенного в паспорт кабинета, проведение опытов и других видов работ, не предусмотренных утвержденным перечнем и программой. </w:t>
      </w:r>
    </w:p>
    <w:p w:rsidR="000366AE" w:rsidRDefault="000366AE" w:rsidP="00685DF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6CD">
        <w:rPr>
          <w:rFonts w:ascii="Times New Roman" w:hAnsi="Times New Roman" w:cs="Times New Roman"/>
          <w:sz w:val="24"/>
          <w:szCs w:val="24"/>
        </w:rPr>
        <w:t>Бытовой мусор, строительные и производственные отходы собирать только на специально выделенной площадке в контейнеры, с последующим их вывозом специально оборудованным транспортом. Исключить сжигание мусора, использованной тары, отходов и т.п., а также разведение костров на территории образовательного учреждения. Содержать в исправном  состоянии освещение территорий, входов в здания, оборудованных площадок и всех помещений.</w:t>
      </w:r>
    </w:p>
    <w:p w:rsidR="000366AE" w:rsidRDefault="000366AE" w:rsidP="00685DF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685DF2">
        <w:rPr>
          <w:rFonts w:ascii="Times New Roman" w:hAnsi="Times New Roman" w:cs="Times New Roman"/>
          <w:sz w:val="24"/>
          <w:szCs w:val="24"/>
        </w:rPr>
        <w:t xml:space="preserve">тветственность  за проведение  антитеррористической  защищенности объекта и его взаимодействие с территориальными органами УФСБ России по Республике Татарстан и отделом </w:t>
      </w:r>
      <w:r>
        <w:rPr>
          <w:rFonts w:ascii="Times New Roman" w:hAnsi="Times New Roman" w:cs="Times New Roman"/>
          <w:sz w:val="24"/>
          <w:szCs w:val="24"/>
        </w:rPr>
        <w:t>Внутренних дел России по Староюмралинскому</w:t>
      </w:r>
      <w:r w:rsidRPr="00685DF2">
        <w:rPr>
          <w:rFonts w:ascii="Times New Roman" w:hAnsi="Times New Roman" w:cs="Times New Roman"/>
          <w:sz w:val="24"/>
          <w:szCs w:val="24"/>
        </w:rPr>
        <w:t xml:space="preserve"> району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5DF2">
        <w:rPr>
          <w:rFonts w:ascii="Times New Roman" w:hAnsi="Times New Roman" w:cs="Times New Roman"/>
          <w:sz w:val="24"/>
          <w:szCs w:val="24"/>
        </w:rPr>
        <w:t xml:space="preserve"> возложить </w:t>
      </w:r>
      <w:r>
        <w:rPr>
          <w:rFonts w:ascii="Times New Roman" w:hAnsi="Times New Roman" w:cs="Times New Roman"/>
          <w:sz w:val="24"/>
          <w:szCs w:val="24"/>
        </w:rPr>
        <w:t xml:space="preserve"> на  </w:t>
      </w:r>
      <w:bookmarkStart w:id="0" w:name="_GoBack"/>
      <w:bookmarkEnd w:id="0"/>
      <w:r w:rsidRPr="00685DF2">
        <w:rPr>
          <w:rFonts w:ascii="Times New Roman" w:hAnsi="Times New Roman" w:cs="Times New Roman"/>
          <w:sz w:val="24"/>
          <w:szCs w:val="24"/>
        </w:rPr>
        <w:t xml:space="preserve">преподавателя – организатора ОБЖ </w:t>
      </w:r>
      <w:r>
        <w:rPr>
          <w:rFonts w:ascii="Times New Roman" w:hAnsi="Times New Roman" w:cs="Times New Roman"/>
          <w:sz w:val="24"/>
          <w:szCs w:val="24"/>
        </w:rPr>
        <w:t xml:space="preserve"> Галимзянова Р.Р.</w:t>
      </w:r>
    </w:p>
    <w:p w:rsidR="000366AE" w:rsidRDefault="000366AE" w:rsidP="00685DF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исполнением данного приказа оставляю за собой.</w:t>
      </w:r>
    </w:p>
    <w:p w:rsidR="000366AE" w:rsidRDefault="000366AE" w:rsidP="00685D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66AE" w:rsidRDefault="000366AE" w:rsidP="007C54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                                                         Г.Б. Галлямеева</w:t>
      </w:r>
    </w:p>
    <w:p w:rsidR="000366AE" w:rsidRDefault="000366AE" w:rsidP="00685D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66AE" w:rsidRDefault="000366AE" w:rsidP="0060500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ознакомлены:                               Р.Р.Галимзянов</w:t>
      </w:r>
    </w:p>
    <w:p w:rsidR="000366AE" w:rsidRPr="006267DF" w:rsidRDefault="000366AE" w:rsidP="0060500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Г.Р. Галимзянова</w:t>
      </w:r>
    </w:p>
    <w:sectPr w:rsidR="000366AE" w:rsidRPr="006267DF" w:rsidSect="00605007">
      <w:pgSz w:w="11906" w:h="16838"/>
      <w:pgMar w:top="89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382A23"/>
    <w:multiLevelType w:val="hybridMultilevel"/>
    <w:tmpl w:val="E3443270"/>
    <w:lvl w:ilvl="0" w:tplc="8F18FC12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5F6736CB"/>
    <w:multiLevelType w:val="hybridMultilevel"/>
    <w:tmpl w:val="4B128040"/>
    <w:lvl w:ilvl="0" w:tplc="73F0294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1E82"/>
    <w:rsid w:val="000366AE"/>
    <w:rsid w:val="00074521"/>
    <w:rsid w:val="000F34B7"/>
    <w:rsid w:val="00114B1C"/>
    <w:rsid w:val="001237C5"/>
    <w:rsid w:val="001876CD"/>
    <w:rsid w:val="001A3047"/>
    <w:rsid w:val="00207895"/>
    <w:rsid w:val="0023798F"/>
    <w:rsid w:val="002923F7"/>
    <w:rsid w:val="002F1491"/>
    <w:rsid w:val="003804D8"/>
    <w:rsid w:val="0039289E"/>
    <w:rsid w:val="0042330E"/>
    <w:rsid w:val="00436179"/>
    <w:rsid w:val="004C0914"/>
    <w:rsid w:val="004C2B2E"/>
    <w:rsid w:val="005F5049"/>
    <w:rsid w:val="00605007"/>
    <w:rsid w:val="006267DF"/>
    <w:rsid w:val="00685DF2"/>
    <w:rsid w:val="007138A7"/>
    <w:rsid w:val="007A1DC2"/>
    <w:rsid w:val="007A4AA3"/>
    <w:rsid w:val="007C544F"/>
    <w:rsid w:val="00882A37"/>
    <w:rsid w:val="008B1E82"/>
    <w:rsid w:val="008F5287"/>
    <w:rsid w:val="00A47594"/>
    <w:rsid w:val="00AF336C"/>
    <w:rsid w:val="00B04E98"/>
    <w:rsid w:val="00B352AA"/>
    <w:rsid w:val="00B5108A"/>
    <w:rsid w:val="00B601CE"/>
    <w:rsid w:val="00B95BD4"/>
    <w:rsid w:val="00CD5A61"/>
    <w:rsid w:val="00DB0998"/>
    <w:rsid w:val="00DF0F0D"/>
    <w:rsid w:val="00E606C5"/>
    <w:rsid w:val="00E67CC4"/>
    <w:rsid w:val="00F02F6C"/>
    <w:rsid w:val="00F87A5E"/>
    <w:rsid w:val="00FA21CA"/>
    <w:rsid w:val="00FE2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895"/>
    <w:pPr>
      <w:spacing w:after="200" w:line="276" w:lineRule="auto"/>
    </w:pPr>
    <w:rPr>
      <w:rFonts w:cs="Calibri"/>
      <w:lang w:val="ru-RU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8B1E82"/>
  </w:style>
  <w:style w:type="character" w:styleId="Hyperlink">
    <w:name w:val="Hyperlink"/>
    <w:basedOn w:val="DefaultParagraphFont"/>
    <w:uiPriority w:val="99"/>
    <w:semiHidden/>
    <w:rsid w:val="008B1E82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8B1E8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187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76C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2F1491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2F14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umralischool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270</TotalTime>
  <Pages>2</Pages>
  <Words>1019</Words>
  <Characters>5814</Characters>
  <Application>Microsoft Office Outlook</Application>
  <DocSecurity>0</DocSecurity>
  <Lines>0</Lines>
  <Paragraphs>0</Paragraphs>
  <ScaleCrop>false</ScaleCrop>
  <Company>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1</cp:lastModifiedBy>
  <cp:revision>27</cp:revision>
  <cp:lastPrinted>2017-10-17T05:11:00Z</cp:lastPrinted>
  <dcterms:created xsi:type="dcterms:W3CDTF">2015-09-16T07:45:00Z</dcterms:created>
  <dcterms:modified xsi:type="dcterms:W3CDTF">2017-10-17T05:13:00Z</dcterms:modified>
</cp:coreProperties>
</file>